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52566" w14:textId="77777777" w:rsidR="001308F7" w:rsidRPr="007D057B" w:rsidRDefault="00B46466" w:rsidP="007D5B08">
      <w:pPr>
        <w:jc w:val="center"/>
        <w:rPr>
          <w:rFonts w:ascii="Times New Roman" w:hAnsi="Times New Roman" w:cs="Times New Roman"/>
          <w:sz w:val="24"/>
          <w:szCs w:val="24"/>
        </w:rPr>
      </w:pPr>
      <w:r>
        <w:rPr>
          <w:noProof/>
        </w:rPr>
        <w:drawing>
          <wp:inline distT="0" distB="0" distL="0" distR="0" wp14:anchorId="212EDC05" wp14:editId="1DBB795F">
            <wp:extent cx="2315293" cy="847725"/>
            <wp:effectExtent l="19050" t="0" r="8807" b="0"/>
            <wp:docPr id="1" name="Picture 0" descr="Letterhead Logo - Fla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Logo - Flat.tif"/>
                    <pic:cNvPicPr/>
                  </pic:nvPicPr>
                  <pic:blipFill>
                    <a:blip r:embed="rId6" cstate="print"/>
                    <a:stretch>
                      <a:fillRect/>
                    </a:stretch>
                  </pic:blipFill>
                  <pic:spPr>
                    <a:xfrm>
                      <a:off x="0" y="0"/>
                      <a:ext cx="2318235" cy="848802"/>
                    </a:xfrm>
                    <a:prstGeom prst="rect">
                      <a:avLst/>
                    </a:prstGeom>
                  </pic:spPr>
                </pic:pic>
              </a:graphicData>
            </a:graphic>
          </wp:inline>
        </w:drawing>
      </w:r>
    </w:p>
    <w:p w14:paraId="5E88B084" w14:textId="77777777" w:rsidR="007D5B08" w:rsidRDefault="007D5B08" w:rsidP="00612F96">
      <w:pPr>
        <w:jc w:val="center"/>
        <w:rPr>
          <w:rFonts w:ascii="Georgia" w:hAnsi="Georgia"/>
          <w:b/>
          <w:sz w:val="16"/>
          <w:szCs w:val="16"/>
        </w:rPr>
      </w:pPr>
    </w:p>
    <w:p w14:paraId="6923BE6D" w14:textId="77777777" w:rsidR="00E96EEF" w:rsidRPr="007D5B08" w:rsidRDefault="00E96EEF" w:rsidP="00612F96">
      <w:pPr>
        <w:jc w:val="center"/>
        <w:rPr>
          <w:rFonts w:ascii="Georgia" w:hAnsi="Georgia"/>
          <w:b/>
          <w:sz w:val="16"/>
          <w:szCs w:val="16"/>
        </w:rPr>
      </w:pPr>
    </w:p>
    <w:p w14:paraId="3CE89889" w14:textId="77777777" w:rsidR="00612F96" w:rsidRPr="007D057B" w:rsidRDefault="00612F96" w:rsidP="00612F96">
      <w:pPr>
        <w:jc w:val="center"/>
        <w:rPr>
          <w:rFonts w:ascii="Georgia" w:hAnsi="Georgia"/>
          <w:b/>
          <w:sz w:val="24"/>
          <w:szCs w:val="24"/>
        </w:rPr>
      </w:pPr>
      <w:r w:rsidRPr="007D057B">
        <w:rPr>
          <w:rFonts w:ascii="Georgia" w:hAnsi="Georgia"/>
          <w:b/>
          <w:sz w:val="24"/>
          <w:szCs w:val="24"/>
        </w:rPr>
        <w:t>Office Hours of Operation</w:t>
      </w:r>
    </w:p>
    <w:p w14:paraId="42309EC7" w14:textId="77777777" w:rsidR="00612F96" w:rsidRDefault="00612F96" w:rsidP="00612F96">
      <w:pPr>
        <w:jc w:val="center"/>
        <w:rPr>
          <w:rFonts w:ascii="Georgia" w:hAnsi="Georgia"/>
          <w:b/>
          <w:sz w:val="16"/>
          <w:szCs w:val="16"/>
        </w:rPr>
      </w:pPr>
    </w:p>
    <w:p w14:paraId="5E481E6B" w14:textId="77777777" w:rsidR="00612F96" w:rsidRPr="007D057B" w:rsidRDefault="00E178D8" w:rsidP="00612F96">
      <w:pPr>
        <w:jc w:val="center"/>
        <w:rPr>
          <w:rFonts w:ascii="Georgia" w:hAnsi="Georgia"/>
          <w:sz w:val="24"/>
          <w:szCs w:val="24"/>
        </w:rPr>
      </w:pPr>
      <w:r>
        <w:rPr>
          <w:rFonts w:ascii="Georgia" w:hAnsi="Georgia"/>
          <w:sz w:val="24"/>
          <w:szCs w:val="24"/>
        </w:rPr>
        <w:t xml:space="preserve">8:30 </w:t>
      </w:r>
      <w:r w:rsidR="00612F96" w:rsidRPr="007D057B">
        <w:rPr>
          <w:rFonts w:ascii="Georgia" w:hAnsi="Georgia"/>
          <w:sz w:val="24"/>
          <w:szCs w:val="24"/>
        </w:rPr>
        <w:t>am to 4:30 pm Monday through Friday</w:t>
      </w:r>
    </w:p>
    <w:p w14:paraId="0FC3DED1" w14:textId="77777777" w:rsidR="00612F96" w:rsidRPr="007D5B08" w:rsidRDefault="00612F96" w:rsidP="00612F96">
      <w:pPr>
        <w:rPr>
          <w:rFonts w:ascii="Times New Roman" w:hAnsi="Times New Roman" w:cs="Times New Roman"/>
          <w:sz w:val="16"/>
          <w:szCs w:val="16"/>
        </w:rPr>
      </w:pPr>
    </w:p>
    <w:p w14:paraId="6847B9A3" w14:textId="77777777" w:rsidR="00612F96" w:rsidRPr="007D057B" w:rsidRDefault="00612F96" w:rsidP="0069737A">
      <w:pPr>
        <w:jc w:val="both"/>
        <w:rPr>
          <w:rFonts w:ascii="Times New Roman" w:hAnsi="Times New Roman" w:cs="Times New Roman"/>
        </w:rPr>
      </w:pPr>
      <w:r w:rsidRPr="007D057B">
        <w:rPr>
          <w:rFonts w:ascii="Times New Roman" w:hAnsi="Times New Roman" w:cs="Times New Roman"/>
        </w:rPr>
        <w:t>Summerland Homes provides coverage 24 hours per day/365 days per year. To access assistance after hours, Summerland Homes has an answering machine for after hour calls. The answering machine message lists office hours and the numbers for on-call emergency/crisis situations. The answering machine also states that if it is a non-emergency or you would like to schedule an appointment to please leave a brief message and we will return your call as soon as possible. The answering machine is checked during non-office hours to reply to situations needing response in a non-emergency situation.</w:t>
      </w:r>
    </w:p>
    <w:p w14:paraId="22A98785" w14:textId="77777777" w:rsidR="00612F96" w:rsidRPr="007D5B08" w:rsidRDefault="00612F96" w:rsidP="0069737A">
      <w:pPr>
        <w:autoSpaceDE w:val="0"/>
        <w:autoSpaceDN w:val="0"/>
        <w:adjustRightInd w:val="0"/>
        <w:jc w:val="both"/>
        <w:rPr>
          <w:rFonts w:ascii="Times New Roman" w:eastAsia="Calibri" w:hAnsi="Times New Roman" w:cs="Times New Roman"/>
          <w:sz w:val="16"/>
          <w:szCs w:val="16"/>
        </w:rPr>
      </w:pPr>
    </w:p>
    <w:p w14:paraId="5CC0C2F8" w14:textId="77777777" w:rsidR="007D057B" w:rsidRPr="007D057B" w:rsidRDefault="007D057B" w:rsidP="0069737A">
      <w:pPr>
        <w:autoSpaceDE w:val="0"/>
        <w:autoSpaceDN w:val="0"/>
        <w:adjustRightInd w:val="0"/>
        <w:jc w:val="both"/>
        <w:rPr>
          <w:rFonts w:ascii="Times New Roman" w:hAnsi="Times New Roman" w:cs="Times New Roman"/>
        </w:rPr>
      </w:pPr>
      <w:r w:rsidRPr="007D057B">
        <w:rPr>
          <w:rFonts w:ascii="Times New Roman" w:hAnsi="Times New Roman" w:cs="Times New Roman"/>
        </w:rPr>
        <w:t>To request Primary Crisis Response, call Summerland Homes at 828-645-7272. If it is after normal business hours, a voice recording will give you the phone numbers to contact Alene Summersgill, M.Ed., QP</w:t>
      </w:r>
      <w:r w:rsidR="00510CE2">
        <w:rPr>
          <w:rFonts w:ascii="Times New Roman" w:hAnsi="Times New Roman" w:cs="Times New Roman"/>
        </w:rPr>
        <w:t xml:space="preserve">, </w:t>
      </w:r>
      <w:r w:rsidR="00510CE2" w:rsidRPr="007D057B">
        <w:rPr>
          <w:rFonts w:ascii="Times New Roman" w:hAnsi="Times New Roman" w:cs="Times New Roman"/>
        </w:rPr>
        <w:t>828</w:t>
      </w:r>
      <w:r w:rsidRPr="007D057B">
        <w:rPr>
          <w:rFonts w:ascii="Times New Roman" w:hAnsi="Times New Roman" w:cs="Times New Roman"/>
        </w:rPr>
        <w:t>-712-7108 or Annette Kirkland, 828-712-7107 and they will have a QP respond to the emergency.</w:t>
      </w:r>
    </w:p>
    <w:p w14:paraId="6A049323" w14:textId="77777777" w:rsidR="007D057B" w:rsidRPr="007D5B08" w:rsidRDefault="007D057B" w:rsidP="0069737A">
      <w:pPr>
        <w:autoSpaceDE w:val="0"/>
        <w:autoSpaceDN w:val="0"/>
        <w:adjustRightInd w:val="0"/>
        <w:jc w:val="both"/>
        <w:rPr>
          <w:rFonts w:ascii="Times New Roman" w:eastAsia="Calibri" w:hAnsi="Times New Roman" w:cs="Times New Roman"/>
          <w:sz w:val="16"/>
          <w:szCs w:val="16"/>
        </w:rPr>
      </w:pPr>
    </w:p>
    <w:p w14:paraId="4C8D86E5" w14:textId="0C3AA51C" w:rsidR="00612F96" w:rsidRDefault="00612F96" w:rsidP="0069737A">
      <w:pPr>
        <w:jc w:val="both"/>
        <w:rPr>
          <w:rFonts w:ascii="Times New Roman" w:hAnsi="Times New Roman" w:cs="Times New Roman"/>
        </w:rPr>
      </w:pPr>
      <w:r w:rsidRPr="007D057B">
        <w:rPr>
          <w:rFonts w:ascii="Times New Roman" w:hAnsi="Times New Roman" w:cs="Times New Roman"/>
        </w:rPr>
        <w:t>To schedule an appointment with Summerland Homes, pleas</w:t>
      </w:r>
      <w:r w:rsidR="00585BD0">
        <w:rPr>
          <w:rFonts w:ascii="Times New Roman" w:hAnsi="Times New Roman" w:cs="Times New Roman"/>
        </w:rPr>
        <w:t>e contact</w:t>
      </w:r>
      <w:r w:rsidRPr="007D057B">
        <w:rPr>
          <w:rFonts w:ascii="Times New Roman" w:hAnsi="Times New Roman" w:cs="Times New Roman"/>
        </w:rPr>
        <w:t xml:space="preserve"> 828-645-7272. If you call during normal business hours, we will schedule an appointment at your convenience. If you call after normal business hours, please leave a brief message and we will call you back as soon as possible to schedule an appointment at your convenience.</w:t>
      </w:r>
    </w:p>
    <w:p w14:paraId="40DCD766" w14:textId="77777777" w:rsidR="00F0595A" w:rsidRPr="004A42DD" w:rsidRDefault="00F0595A" w:rsidP="0069737A">
      <w:pPr>
        <w:jc w:val="both"/>
        <w:rPr>
          <w:rFonts w:ascii="Times New Roman" w:hAnsi="Times New Roman" w:cs="Times New Roman"/>
        </w:rPr>
      </w:pPr>
    </w:p>
    <w:p w14:paraId="09466C08" w14:textId="77777777" w:rsidR="00E96EEF" w:rsidRPr="004A42DD" w:rsidRDefault="00E96EEF" w:rsidP="00612F96">
      <w:pPr>
        <w:jc w:val="center"/>
        <w:rPr>
          <w:rFonts w:ascii="Times New Roman" w:hAnsi="Times New Roman" w:cs="Times New Roman"/>
          <w:b/>
        </w:rPr>
      </w:pPr>
    </w:p>
    <w:p w14:paraId="6C7CEF95" w14:textId="77777777" w:rsidR="00612F96" w:rsidRPr="004A42DD" w:rsidRDefault="007D5B08" w:rsidP="00612F96">
      <w:pPr>
        <w:jc w:val="center"/>
        <w:rPr>
          <w:rFonts w:ascii="Times New Roman" w:hAnsi="Times New Roman" w:cs="Times New Roman"/>
          <w:b/>
        </w:rPr>
      </w:pPr>
      <w:r w:rsidRPr="004A42DD">
        <w:rPr>
          <w:rFonts w:ascii="Times New Roman" w:hAnsi="Times New Roman" w:cs="Times New Roman"/>
          <w:b/>
        </w:rPr>
        <w:t>Summerland Homes’ o</w:t>
      </w:r>
      <w:r w:rsidR="00612F96" w:rsidRPr="004A42DD">
        <w:rPr>
          <w:rFonts w:ascii="Times New Roman" w:hAnsi="Times New Roman" w:cs="Times New Roman"/>
          <w:b/>
        </w:rPr>
        <w:t xml:space="preserve">ffice </w:t>
      </w:r>
      <w:r w:rsidRPr="004A42DD">
        <w:rPr>
          <w:rFonts w:ascii="Times New Roman" w:hAnsi="Times New Roman" w:cs="Times New Roman"/>
          <w:b/>
        </w:rPr>
        <w:t>personnel observes the following holidays:</w:t>
      </w:r>
    </w:p>
    <w:p w14:paraId="100012A7" w14:textId="77777777" w:rsidR="00612F96" w:rsidRPr="004A42DD" w:rsidRDefault="00612F96" w:rsidP="00612F96">
      <w:pPr>
        <w:jc w:val="center"/>
        <w:rPr>
          <w:rFonts w:ascii="Times New Roman" w:hAnsi="Times New Roman" w:cs="Times New Roman"/>
        </w:rPr>
      </w:pPr>
      <w:r w:rsidRPr="004A42DD">
        <w:rPr>
          <w:rFonts w:ascii="Times New Roman" w:hAnsi="Times New Roman" w:cs="Times New Roman"/>
        </w:rPr>
        <w:t>New Year’s Day</w:t>
      </w:r>
    </w:p>
    <w:p w14:paraId="6DD85D51" w14:textId="77777777" w:rsidR="00612F96" w:rsidRPr="004A42DD" w:rsidRDefault="00612F96" w:rsidP="00612F96">
      <w:pPr>
        <w:jc w:val="center"/>
        <w:rPr>
          <w:rFonts w:ascii="Times New Roman" w:hAnsi="Times New Roman" w:cs="Times New Roman"/>
        </w:rPr>
      </w:pPr>
      <w:r w:rsidRPr="004A42DD">
        <w:rPr>
          <w:rFonts w:ascii="Times New Roman" w:hAnsi="Times New Roman" w:cs="Times New Roman"/>
        </w:rPr>
        <w:t>Good Friday</w:t>
      </w:r>
    </w:p>
    <w:p w14:paraId="2080E5A9" w14:textId="77777777" w:rsidR="00E178D8" w:rsidRPr="004A42DD" w:rsidRDefault="00E178D8" w:rsidP="00612F96">
      <w:pPr>
        <w:jc w:val="center"/>
        <w:rPr>
          <w:rFonts w:ascii="Times New Roman" w:hAnsi="Times New Roman" w:cs="Times New Roman"/>
        </w:rPr>
      </w:pPr>
      <w:r w:rsidRPr="004A42DD">
        <w:rPr>
          <w:rFonts w:ascii="Times New Roman" w:hAnsi="Times New Roman" w:cs="Times New Roman"/>
        </w:rPr>
        <w:t>Memorial Day</w:t>
      </w:r>
    </w:p>
    <w:p w14:paraId="0BF75A57" w14:textId="77777777" w:rsidR="00612F96" w:rsidRPr="004A42DD" w:rsidRDefault="00612F96" w:rsidP="00612F96">
      <w:pPr>
        <w:jc w:val="center"/>
        <w:rPr>
          <w:rFonts w:ascii="Times New Roman" w:hAnsi="Times New Roman" w:cs="Times New Roman"/>
        </w:rPr>
      </w:pPr>
      <w:r w:rsidRPr="004A42DD">
        <w:rPr>
          <w:rFonts w:ascii="Times New Roman" w:hAnsi="Times New Roman" w:cs="Times New Roman"/>
        </w:rPr>
        <w:t>Independence Day</w:t>
      </w:r>
    </w:p>
    <w:p w14:paraId="2B517C32" w14:textId="77777777" w:rsidR="00612F96" w:rsidRPr="004A42DD" w:rsidRDefault="00612F96" w:rsidP="00612F96">
      <w:pPr>
        <w:jc w:val="center"/>
        <w:rPr>
          <w:rFonts w:ascii="Times New Roman" w:hAnsi="Times New Roman" w:cs="Times New Roman"/>
        </w:rPr>
      </w:pPr>
      <w:r w:rsidRPr="004A42DD">
        <w:rPr>
          <w:rFonts w:ascii="Times New Roman" w:hAnsi="Times New Roman" w:cs="Times New Roman"/>
        </w:rPr>
        <w:t>Labor Day</w:t>
      </w:r>
    </w:p>
    <w:p w14:paraId="701653AB" w14:textId="77777777" w:rsidR="00612F96" w:rsidRPr="004A42DD" w:rsidRDefault="00612F96" w:rsidP="00612F96">
      <w:pPr>
        <w:jc w:val="center"/>
        <w:rPr>
          <w:rFonts w:ascii="Times New Roman" w:hAnsi="Times New Roman" w:cs="Times New Roman"/>
        </w:rPr>
      </w:pPr>
      <w:r w:rsidRPr="004A42DD">
        <w:rPr>
          <w:rFonts w:ascii="Times New Roman" w:hAnsi="Times New Roman" w:cs="Times New Roman"/>
        </w:rPr>
        <w:t>Thanksgiving Day and Day after</w:t>
      </w:r>
    </w:p>
    <w:p w14:paraId="2394A83B" w14:textId="77777777" w:rsidR="00612F96" w:rsidRPr="004A42DD" w:rsidRDefault="00612F96" w:rsidP="00612F96">
      <w:pPr>
        <w:jc w:val="center"/>
        <w:rPr>
          <w:rFonts w:ascii="Times New Roman" w:hAnsi="Times New Roman" w:cs="Times New Roman"/>
        </w:rPr>
      </w:pPr>
      <w:r w:rsidRPr="004A42DD">
        <w:rPr>
          <w:rFonts w:ascii="Times New Roman" w:hAnsi="Times New Roman" w:cs="Times New Roman"/>
        </w:rPr>
        <w:t>Christmas Eve and Christmas Day</w:t>
      </w:r>
    </w:p>
    <w:p w14:paraId="2FCBDFCF" w14:textId="77777777" w:rsidR="00E96EEF" w:rsidRPr="004A42DD" w:rsidRDefault="00E96EEF" w:rsidP="00001E54">
      <w:pPr>
        <w:rPr>
          <w:rFonts w:ascii="Times New Roman" w:hAnsi="Times New Roman" w:cs="Times New Roman"/>
        </w:rPr>
      </w:pPr>
    </w:p>
    <w:p w14:paraId="2E94AB6B" w14:textId="77777777" w:rsidR="001308F7" w:rsidRPr="007D057B" w:rsidRDefault="001308F7" w:rsidP="001308F7">
      <w:pPr>
        <w:jc w:val="center"/>
        <w:rPr>
          <w:rFonts w:ascii="Times New Roman" w:hAnsi="Times New Roman" w:cs="Times New Roman"/>
          <w:b/>
          <w:sz w:val="28"/>
          <w:szCs w:val="28"/>
        </w:rPr>
      </w:pPr>
      <w:r w:rsidRPr="007D057B">
        <w:rPr>
          <w:rFonts w:ascii="Times New Roman" w:hAnsi="Times New Roman" w:cs="Times New Roman"/>
          <w:b/>
          <w:sz w:val="28"/>
          <w:szCs w:val="28"/>
        </w:rPr>
        <w:t>Quality Assurance Clients Rights Health &amp; Safety Advisory Committee</w:t>
      </w:r>
    </w:p>
    <w:p w14:paraId="1880F413" w14:textId="77777777" w:rsidR="001308F7" w:rsidRPr="00485CC8" w:rsidRDefault="001308F7" w:rsidP="00001E54">
      <w:pPr>
        <w:rPr>
          <w:rFonts w:ascii="Times New Roman" w:hAnsi="Times New Roman" w:cs="Times New Roman"/>
          <w:b/>
          <w:u w:val="single"/>
        </w:rPr>
      </w:pPr>
    </w:p>
    <w:p w14:paraId="26204C54" w14:textId="40449D0A" w:rsidR="001308F7" w:rsidRPr="00485CC8" w:rsidRDefault="001308F7" w:rsidP="001308F7">
      <w:pPr>
        <w:rPr>
          <w:rFonts w:ascii="Times New Roman" w:hAnsi="Times New Roman" w:cs="Times New Roman"/>
        </w:rPr>
      </w:pPr>
      <w:r w:rsidRPr="00485CC8">
        <w:rPr>
          <w:rFonts w:ascii="Times New Roman" w:hAnsi="Times New Roman" w:cs="Times New Roman"/>
        </w:rPr>
        <w:t>The meeting dates for the Quality Assurance Clients Rights Health &amp; Safety Advisory Committee for Year 20</w:t>
      </w:r>
      <w:r w:rsidR="001F31C3" w:rsidRPr="00485CC8">
        <w:rPr>
          <w:rFonts w:ascii="Times New Roman" w:hAnsi="Times New Roman" w:cs="Times New Roman"/>
        </w:rPr>
        <w:t>2</w:t>
      </w:r>
      <w:r w:rsidR="009F7483" w:rsidRPr="00485CC8">
        <w:rPr>
          <w:rFonts w:ascii="Times New Roman" w:hAnsi="Times New Roman" w:cs="Times New Roman"/>
        </w:rPr>
        <w:t>4</w:t>
      </w:r>
      <w:r w:rsidRPr="00485CC8">
        <w:rPr>
          <w:rFonts w:ascii="Times New Roman" w:hAnsi="Times New Roman" w:cs="Times New Roman"/>
        </w:rPr>
        <w:t xml:space="preserve"> are as follows:</w:t>
      </w:r>
    </w:p>
    <w:p w14:paraId="401CFAAC" w14:textId="77777777" w:rsidR="00001E54" w:rsidRPr="00485CC8" w:rsidRDefault="00001E54" w:rsidP="00001E54">
      <w:pPr>
        <w:rPr>
          <w:rFonts w:ascii="Times New Roman" w:hAnsi="Times New Roman" w:cs="Times New Roman"/>
        </w:rPr>
      </w:pPr>
    </w:p>
    <w:p w14:paraId="48F77B76" w14:textId="1E39B372" w:rsidR="00B3398B" w:rsidRPr="00485CC8" w:rsidRDefault="00B3398B" w:rsidP="00485CC8">
      <w:pPr>
        <w:rPr>
          <w:rFonts w:ascii="Times New Roman" w:hAnsi="Times New Roman" w:cs="Times New Roman"/>
        </w:rPr>
      </w:pPr>
      <w:r w:rsidRPr="00485CC8">
        <w:rPr>
          <w:rFonts w:ascii="Times New Roman" w:hAnsi="Times New Roman" w:cs="Times New Roman"/>
        </w:rPr>
        <w:t>DATES</w:t>
      </w:r>
      <w:r w:rsidR="00485CC8" w:rsidRPr="00485CC8">
        <w:rPr>
          <w:rFonts w:ascii="Times New Roman" w:hAnsi="Times New Roman" w:cs="Times New Roman"/>
        </w:rPr>
        <w:tab/>
      </w:r>
      <w:r w:rsidR="00485CC8" w:rsidRPr="00485CC8">
        <w:rPr>
          <w:rFonts w:ascii="Times New Roman" w:hAnsi="Times New Roman" w:cs="Times New Roman"/>
        </w:rPr>
        <w:tab/>
      </w:r>
      <w:r w:rsidRPr="00485CC8">
        <w:rPr>
          <w:rFonts w:ascii="Times New Roman" w:hAnsi="Times New Roman" w:cs="Times New Roman"/>
        </w:rPr>
        <w:t xml:space="preserve">April 3, </w:t>
      </w:r>
      <w:proofErr w:type="gramStart"/>
      <w:r w:rsidRPr="00485CC8">
        <w:rPr>
          <w:rFonts w:ascii="Times New Roman" w:hAnsi="Times New Roman" w:cs="Times New Roman"/>
        </w:rPr>
        <w:t>2024</w:t>
      </w:r>
      <w:proofErr w:type="gramEnd"/>
      <w:r w:rsidRPr="00485CC8">
        <w:rPr>
          <w:rFonts w:ascii="Times New Roman" w:hAnsi="Times New Roman" w:cs="Times New Roman"/>
        </w:rPr>
        <w:tab/>
      </w:r>
      <w:r w:rsidRPr="00485CC8">
        <w:rPr>
          <w:rFonts w:ascii="Times New Roman" w:hAnsi="Times New Roman" w:cs="Times New Roman"/>
        </w:rPr>
        <w:tab/>
        <w:t>Wednesday at 10:00 am</w:t>
      </w:r>
    </w:p>
    <w:p w14:paraId="59483EE6" w14:textId="77777777" w:rsidR="00B3398B" w:rsidRPr="00485CC8" w:rsidRDefault="00B3398B" w:rsidP="00B3398B">
      <w:pPr>
        <w:ind w:left="720" w:firstLine="720"/>
        <w:rPr>
          <w:rFonts w:ascii="Times New Roman" w:hAnsi="Times New Roman" w:cs="Times New Roman"/>
        </w:rPr>
      </w:pPr>
      <w:r w:rsidRPr="00485CC8">
        <w:rPr>
          <w:rFonts w:ascii="Times New Roman" w:hAnsi="Times New Roman" w:cs="Times New Roman"/>
        </w:rPr>
        <w:t xml:space="preserve">July 3, </w:t>
      </w:r>
      <w:proofErr w:type="gramStart"/>
      <w:r w:rsidRPr="00485CC8">
        <w:rPr>
          <w:rFonts w:ascii="Times New Roman" w:hAnsi="Times New Roman" w:cs="Times New Roman"/>
        </w:rPr>
        <w:t>2024</w:t>
      </w:r>
      <w:proofErr w:type="gramEnd"/>
      <w:r w:rsidRPr="00485CC8">
        <w:rPr>
          <w:rFonts w:ascii="Times New Roman" w:hAnsi="Times New Roman" w:cs="Times New Roman"/>
        </w:rPr>
        <w:tab/>
      </w:r>
      <w:r w:rsidRPr="00485CC8">
        <w:rPr>
          <w:rFonts w:ascii="Times New Roman" w:hAnsi="Times New Roman" w:cs="Times New Roman"/>
        </w:rPr>
        <w:tab/>
        <w:t>Wednesday at 10:00 am</w:t>
      </w:r>
    </w:p>
    <w:p w14:paraId="43A1E003" w14:textId="0CDCB476" w:rsidR="00B3398B" w:rsidRPr="00485CC8" w:rsidRDefault="00B3398B" w:rsidP="00B3398B">
      <w:pPr>
        <w:ind w:left="720" w:firstLine="720"/>
        <w:rPr>
          <w:rFonts w:ascii="Times New Roman" w:hAnsi="Times New Roman" w:cs="Times New Roman"/>
        </w:rPr>
      </w:pPr>
      <w:r w:rsidRPr="00485CC8">
        <w:rPr>
          <w:rFonts w:ascii="Times New Roman" w:hAnsi="Times New Roman" w:cs="Times New Roman"/>
        </w:rPr>
        <w:t>October 2</w:t>
      </w:r>
      <w:proofErr w:type="gramStart"/>
      <w:r w:rsidRPr="00485CC8">
        <w:rPr>
          <w:rFonts w:ascii="Times New Roman" w:hAnsi="Times New Roman" w:cs="Times New Roman"/>
        </w:rPr>
        <w:t xml:space="preserve"> 2024</w:t>
      </w:r>
      <w:proofErr w:type="gramEnd"/>
      <w:r w:rsidRPr="00485CC8">
        <w:rPr>
          <w:rFonts w:ascii="Times New Roman" w:hAnsi="Times New Roman" w:cs="Times New Roman"/>
        </w:rPr>
        <w:tab/>
      </w:r>
      <w:r w:rsidR="00485CC8">
        <w:rPr>
          <w:rFonts w:ascii="Times New Roman" w:hAnsi="Times New Roman" w:cs="Times New Roman"/>
        </w:rPr>
        <w:tab/>
      </w:r>
      <w:r w:rsidRPr="00485CC8">
        <w:rPr>
          <w:rFonts w:ascii="Times New Roman" w:hAnsi="Times New Roman" w:cs="Times New Roman"/>
        </w:rPr>
        <w:t>Wednesday at 10:00 am</w:t>
      </w:r>
    </w:p>
    <w:p w14:paraId="341BA07E" w14:textId="0A03D15C" w:rsidR="00B3398B" w:rsidRPr="00485CC8" w:rsidRDefault="00B3398B" w:rsidP="00B3398B">
      <w:pPr>
        <w:ind w:left="720" w:firstLine="720"/>
        <w:rPr>
          <w:rFonts w:ascii="Times New Roman" w:hAnsi="Times New Roman" w:cs="Times New Roman"/>
        </w:rPr>
      </w:pPr>
      <w:r w:rsidRPr="00485CC8">
        <w:rPr>
          <w:rFonts w:ascii="Times New Roman" w:hAnsi="Times New Roman" w:cs="Times New Roman"/>
        </w:rPr>
        <w:t xml:space="preserve">January 7, </w:t>
      </w:r>
      <w:proofErr w:type="gramStart"/>
      <w:r w:rsidRPr="00485CC8">
        <w:rPr>
          <w:rFonts w:ascii="Times New Roman" w:hAnsi="Times New Roman" w:cs="Times New Roman"/>
        </w:rPr>
        <w:t>2025</w:t>
      </w:r>
      <w:proofErr w:type="gramEnd"/>
      <w:r w:rsidRPr="00485CC8">
        <w:rPr>
          <w:rFonts w:ascii="Times New Roman" w:hAnsi="Times New Roman" w:cs="Times New Roman"/>
        </w:rPr>
        <w:tab/>
      </w:r>
      <w:r w:rsidR="00485CC8">
        <w:rPr>
          <w:rFonts w:ascii="Times New Roman" w:hAnsi="Times New Roman" w:cs="Times New Roman"/>
        </w:rPr>
        <w:tab/>
      </w:r>
      <w:r w:rsidRPr="00485CC8">
        <w:rPr>
          <w:rFonts w:ascii="Times New Roman" w:hAnsi="Times New Roman" w:cs="Times New Roman"/>
        </w:rPr>
        <w:t>Tuesday at 10:00 am</w:t>
      </w:r>
    </w:p>
    <w:p w14:paraId="3B55E44A" w14:textId="77777777" w:rsidR="00E96EEF" w:rsidRPr="00485CC8" w:rsidRDefault="00E96EEF" w:rsidP="00001E54">
      <w:pPr>
        <w:rPr>
          <w:rFonts w:ascii="Times New Roman" w:hAnsi="Times New Roman" w:cs="Times New Roman"/>
        </w:rPr>
      </w:pPr>
    </w:p>
    <w:p w14:paraId="58F3A0C1" w14:textId="77777777" w:rsidR="00B3398B" w:rsidRPr="00485CC8" w:rsidRDefault="00001E54" w:rsidP="00001E54">
      <w:pPr>
        <w:rPr>
          <w:rFonts w:ascii="Times New Roman" w:hAnsi="Times New Roman" w:cs="Times New Roman"/>
        </w:rPr>
      </w:pPr>
      <w:r w:rsidRPr="00485CC8">
        <w:rPr>
          <w:rFonts w:ascii="Times New Roman" w:hAnsi="Times New Roman" w:cs="Times New Roman"/>
        </w:rPr>
        <w:t xml:space="preserve">Please call Annette Kirkland to verify </w:t>
      </w:r>
      <w:proofErr w:type="gramStart"/>
      <w:r w:rsidRPr="00485CC8">
        <w:rPr>
          <w:rFonts w:ascii="Times New Roman" w:hAnsi="Times New Roman" w:cs="Times New Roman"/>
        </w:rPr>
        <w:t>date</w:t>
      </w:r>
      <w:proofErr w:type="gramEnd"/>
      <w:r w:rsidRPr="00485CC8">
        <w:rPr>
          <w:rFonts w:ascii="Times New Roman" w:hAnsi="Times New Roman" w:cs="Times New Roman"/>
        </w:rPr>
        <w:t>, time and place of meeting at 828-645-7272.</w:t>
      </w:r>
    </w:p>
    <w:p w14:paraId="00D908AF" w14:textId="419A0C96" w:rsidR="00001E54" w:rsidRPr="00485CC8" w:rsidRDefault="00001E54" w:rsidP="00001E54">
      <w:pPr>
        <w:rPr>
          <w:rFonts w:ascii="Times New Roman" w:hAnsi="Times New Roman" w:cs="Times New Roman"/>
        </w:rPr>
      </w:pPr>
      <w:r w:rsidRPr="00485CC8">
        <w:rPr>
          <w:rFonts w:ascii="Times New Roman" w:hAnsi="Times New Roman" w:cs="Times New Roman"/>
        </w:rPr>
        <w:t xml:space="preserve">Email address </w:t>
      </w:r>
      <w:hyperlink r:id="rId7" w:history="1">
        <w:r w:rsidRPr="00485CC8">
          <w:rPr>
            <w:rStyle w:val="Hyperlink"/>
            <w:rFonts w:ascii="Times New Roman" w:hAnsi="Times New Roman" w:cs="Times New Roman"/>
          </w:rPr>
          <w:t>ak28787@yahoo.com</w:t>
        </w:r>
      </w:hyperlink>
    </w:p>
    <w:sectPr w:rsidR="00001E54" w:rsidRPr="00485CC8" w:rsidSect="00B46466">
      <w:headerReference w:type="default" r:id="rId8"/>
      <w:pgSz w:w="12240" w:h="15840"/>
      <w:pgMar w:top="36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80721C" w14:textId="77777777" w:rsidR="007D27CE" w:rsidRDefault="007D27CE" w:rsidP="004D6B43">
      <w:r>
        <w:separator/>
      </w:r>
    </w:p>
  </w:endnote>
  <w:endnote w:type="continuationSeparator" w:id="0">
    <w:p w14:paraId="216239B2" w14:textId="77777777" w:rsidR="007D27CE" w:rsidRDefault="007D27CE" w:rsidP="004D6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5DDC07" w14:textId="77777777" w:rsidR="007D27CE" w:rsidRDefault="007D27CE" w:rsidP="004D6B43">
      <w:r>
        <w:separator/>
      </w:r>
    </w:p>
  </w:footnote>
  <w:footnote w:type="continuationSeparator" w:id="0">
    <w:p w14:paraId="42A885E6" w14:textId="77777777" w:rsidR="007D27CE" w:rsidRDefault="007D27CE" w:rsidP="004D6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21C0D6" w14:textId="77777777" w:rsidR="00A94EC1" w:rsidRDefault="00A94EC1">
    <w:pPr>
      <w:tabs>
        <w:tab w:val="center" w:pos="6366"/>
        <w:tab w:val="right" w:pos="12738"/>
      </w:tabs>
      <w:rPr>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58F"/>
    <w:rsid w:val="00000E9B"/>
    <w:rsid w:val="00001E54"/>
    <w:rsid w:val="00015F93"/>
    <w:rsid w:val="00025435"/>
    <w:rsid w:val="0008188E"/>
    <w:rsid w:val="0009757A"/>
    <w:rsid w:val="000C498A"/>
    <w:rsid w:val="000D5EF0"/>
    <w:rsid w:val="000F4F44"/>
    <w:rsid w:val="00101D0F"/>
    <w:rsid w:val="00112050"/>
    <w:rsid w:val="001308F7"/>
    <w:rsid w:val="001503AD"/>
    <w:rsid w:val="00183BE4"/>
    <w:rsid w:val="001A49DE"/>
    <w:rsid w:val="001B0F1F"/>
    <w:rsid w:val="001E6B12"/>
    <w:rsid w:val="001F31C3"/>
    <w:rsid w:val="002823CD"/>
    <w:rsid w:val="0029404A"/>
    <w:rsid w:val="002E79BB"/>
    <w:rsid w:val="00322C2F"/>
    <w:rsid w:val="0033765A"/>
    <w:rsid w:val="0033770B"/>
    <w:rsid w:val="00345320"/>
    <w:rsid w:val="003814F9"/>
    <w:rsid w:val="00385599"/>
    <w:rsid w:val="00394449"/>
    <w:rsid w:val="003B2FB8"/>
    <w:rsid w:val="003C513B"/>
    <w:rsid w:val="003E60A5"/>
    <w:rsid w:val="003E73A1"/>
    <w:rsid w:val="003F5E60"/>
    <w:rsid w:val="00406EE3"/>
    <w:rsid w:val="00470265"/>
    <w:rsid w:val="004807CE"/>
    <w:rsid w:val="004837AE"/>
    <w:rsid w:val="00485CC8"/>
    <w:rsid w:val="004A42DD"/>
    <w:rsid w:val="004B2BAF"/>
    <w:rsid w:val="004B523F"/>
    <w:rsid w:val="004C0EDF"/>
    <w:rsid w:val="004D6895"/>
    <w:rsid w:val="004D6B43"/>
    <w:rsid w:val="00502BF8"/>
    <w:rsid w:val="00507707"/>
    <w:rsid w:val="00510CE2"/>
    <w:rsid w:val="00512F95"/>
    <w:rsid w:val="00540E69"/>
    <w:rsid w:val="0054558F"/>
    <w:rsid w:val="005513C2"/>
    <w:rsid w:val="00585BD0"/>
    <w:rsid w:val="00591326"/>
    <w:rsid w:val="005B5F37"/>
    <w:rsid w:val="005C2D32"/>
    <w:rsid w:val="005C35A1"/>
    <w:rsid w:val="00612F96"/>
    <w:rsid w:val="006424E5"/>
    <w:rsid w:val="00652F6B"/>
    <w:rsid w:val="0065451F"/>
    <w:rsid w:val="00661280"/>
    <w:rsid w:val="00685F62"/>
    <w:rsid w:val="006918B3"/>
    <w:rsid w:val="0069638A"/>
    <w:rsid w:val="0069737A"/>
    <w:rsid w:val="006A5DD2"/>
    <w:rsid w:val="006D5152"/>
    <w:rsid w:val="006E2683"/>
    <w:rsid w:val="006F137E"/>
    <w:rsid w:val="00706C04"/>
    <w:rsid w:val="007127B2"/>
    <w:rsid w:val="00721D3E"/>
    <w:rsid w:val="00722DDF"/>
    <w:rsid w:val="00727148"/>
    <w:rsid w:val="00747E3F"/>
    <w:rsid w:val="00773CD2"/>
    <w:rsid w:val="007919A9"/>
    <w:rsid w:val="007C0716"/>
    <w:rsid w:val="007C1433"/>
    <w:rsid w:val="007D057B"/>
    <w:rsid w:val="007D27CE"/>
    <w:rsid w:val="007D5B08"/>
    <w:rsid w:val="007E028C"/>
    <w:rsid w:val="007F0745"/>
    <w:rsid w:val="00813046"/>
    <w:rsid w:val="0085299C"/>
    <w:rsid w:val="00862EA1"/>
    <w:rsid w:val="0088104C"/>
    <w:rsid w:val="008D6552"/>
    <w:rsid w:val="008F13D4"/>
    <w:rsid w:val="008F1D53"/>
    <w:rsid w:val="008F44E4"/>
    <w:rsid w:val="00912ABB"/>
    <w:rsid w:val="00941FE2"/>
    <w:rsid w:val="00960972"/>
    <w:rsid w:val="009827B7"/>
    <w:rsid w:val="00987CC1"/>
    <w:rsid w:val="00994325"/>
    <w:rsid w:val="009A4803"/>
    <w:rsid w:val="009B2B7E"/>
    <w:rsid w:val="009F0EA8"/>
    <w:rsid w:val="009F7483"/>
    <w:rsid w:val="00A25026"/>
    <w:rsid w:val="00A25FE2"/>
    <w:rsid w:val="00A44CA0"/>
    <w:rsid w:val="00A461CA"/>
    <w:rsid w:val="00A94EC1"/>
    <w:rsid w:val="00AA771D"/>
    <w:rsid w:val="00AB067B"/>
    <w:rsid w:val="00AC0C6F"/>
    <w:rsid w:val="00B3398B"/>
    <w:rsid w:val="00B46466"/>
    <w:rsid w:val="00BA4632"/>
    <w:rsid w:val="00BB41A8"/>
    <w:rsid w:val="00BD4C8E"/>
    <w:rsid w:val="00C0632B"/>
    <w:rsid w:val="00C20B27"/>
    <w:rsid w:val="00CA26A3"/>
    <w:rsid w:val="00CA3144"/>
    <w:rsid w:val="00D4294B"/>
    <w:rsid w:val="00D4379C"/>
    <w:rsid w:val="00D754D9"/>
    <w:rsid w:val="00DA3360"/>
    <w:rsid w:val="00DA6C55"/>
    <w:rsid w:val="00DB4E0F"/>
    <w:rsid w:val="00DB6269"/>
    <w:rsid w:val="00DC06D0"/>
    <w:rsid w:val="00DE5E2A"/>
    <w:rsid w:val="00DF06A3"/>
    <w:rsid w:val="00E178D8"/>
    <w:rsid w:val="00E20F20"/>
    <w:rsid w:val="00E2538A"/>
    <w:rsid w:val="00E304BE"/>
    <w:rsid w:val="00E56ECA"/>
    <w:rsid w:val="00E72AEC"/>
    <w:rsid w:val="00E9059F"/>
    <w:rsid w:val="00E90DBC"/>
    <w:rsid w:val="00E96EEF"/>
    <w:rsid w:val="00EE17CC"/>
    <w:rsid w:val="00F0595A"/>
    <w:rsid w:val="00F067FC"/>
    <w:rsid w:val="00F22224"/>
    <w:rsid w:val="00F43D3A"/>
    <w:rsid w:val="00F92239"/>
    <w:rsid w:val="00FA33C2"/>
    <w:rsid w:val="00FB4BAB"/>
    <w:rsid w:val="00FC38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244D1"/>
  <w15:docId w15:val="{1BAEE2F0-7061-4FF8-BA7C-CF6ACEB99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6466"/>
    <w:rPr>
      <w:rFonts w:ascii="Tahoma" w:hAnsi="Tahoma" w:cs="Tahoma"/>
      <w:sz w:val="16"/>
      <w:szCs w:val="16"/>
    </w:rPr>
  </w:style>
  <w:style w:type="character" w:customStyle="1" w:styleId="BalloonTextChar">
    <w:name w:val="Balloon Text Char"/>
    <w:basedOn w:val="DefaultParagraphFont"/>
    <w:link w:val="BalloonText"/>
    <w:uiPriority w:val="99"/>
    <w:semiHidden/>
    <w:rsid w:val="00B46466"/>
    <w:rPr>
      <w:rFonts w:ascii="Tahoma" w:hAnsi="Tahoma" w:cs="Tahoma"/>
      <w:sz w:val="16"/>
      <w:szCs w:val="16"/>
    </w:rPr>
  </w:style>
  <w:style w:type="paragraph" w:customStyle="1" w:styleId="TxBrp2">
    <w:name w:val="TxBr_p2"/>
    <w:basedOn w:val="Normal"/>
    <w:uiPriority w:val="99"/>
    <w:rsid w:val="00DF06A3"/>
    <w:pPr>
      <w:widowControl w:val="0"/>
      <w:tabs>
        <w:tab w:val="left" w:pos="311"/>
      </w:tabs>
      <w:autoSpaceDE w:val="0"/>
      <w:autoSpaceDN w:val="0"/>
      <w:adjustRightInd w:val="0"/>
      <w:spacing w:line="323" w:lineRule="atLeast"/>
      <w:ind w:left="2454" w:hanging="311"/>
    </w:pPr>
    <w:rPr>
      <w:rFonts w:ascii="Times New Roman" w:eastAsia="Times New Roman" w:hAnsi="Times New Roman" w:cs="Times New Roman"/>
      <w:sz w:val="24"/>
      <w:szCs w:val="24"/>
    </w:rPr>
  </w:style>
  <w:style w:type="paragraph" w:customStyle="1" w:styleId="TxBrp3">
    <w:name w:val="TxBr_p3"/>
    <w:basedOn w:val="Normal"/>
    <w:uiPriority w:val="99"/>
    <w:rsid w:val="00DF06A3"/>
    <w:pPr>
      <w:widowControl w:val="0"/>
      <w:tabs>
        <w:tab w:val="left" w:pos="266"/>
      </w:tabs>
      <w:autoSpaceDE w:val="0"/>
      <w:autoSpaceDN w:val="0"/>
      <w:adjustRightInd w:val="0"/>
      <w:spacing w:line="240" w:lineRule="atLeast"/>
      <w:ind w:left="1304" w:hanging="266"/>
    </w:pPr>
    <w:rPr>
      <w:rFonts w:ascii="Times New Roman" w:eastAsia="Times New Roman" w:hAnsi="Times New Roman" w:cs="Times New Roman"/>
      <w:sz w:val="24"/>
      <w:szCs w:val="24"/>
    </w:rPr>
  </w:style>
  <w:style w:type="paragraph" w:customStyle="1" w:styleId="TxBrc4">
    <w:name w:val="TxBr_c4"/>
    <w:basedOn w:val="Normal"/>
    <w:uiPriority w:val="99"/>
    <w:rsid w:val="00DF06A3"/>
    <w:pPr>
      <w:widowControl w:val="0"/>
      <w:autoSpaceDE w:val="0"/>
      <w:autoSpaceDN w:val="0"/>
      <w:adjustRightInd w:val="0"/>
      <w:spacing w:line="240" w:lineRule="atLeast"/>
      <w:jc w:val="center"/>
    </w:pPr>
    <w:rPr>
      <w:rFonts w:ascii="Times New Roman" w:eastAsia="Times New Roman" w:hAnsi="Times New Roman" w:cs="Times New Roman"/>
      <w:sz w:val="24"/>
      <w:szCs w:val="24"/>
    </w:rPr>
  </w:style>
  <w:style w:type="character" w:styleId="Hyperlink">
    <w:name w:val="Hyperlink"/>
    <w:basedOn w:val="DefaultParagraphFont"/>
    <w:rsid w:val="00001E54"/>
    <w:rPr>
      <w:color w:val="0000FF"/>
      <w:u w:val="single"/>
    </w:rPr>
  </w:style>
  <w:style w:type="paragraph" w:styleId="Header">
    <w:name w:val="header"/>
    <w:basedOn w:val="Normal"/>
    <w:link w:val="HeaderChar"/>
    <w:uiPriority w:val="99"/>
    <w:unhideWhenUsed/>
    <w:rsid w:val="00862EA1"/>
    <w:pPr>
      <w:tabs>
        <w:tab w:val="center" w:pos="4680"/>
        <w:tab w:val="right" w:pos="9360"/>
      </w:tabs>
    </w:pPr>
  </w:style>
  <w:style w:type="character" w:customStyle="1" w:styleId="HeaderChar">
    <w:name w:val="Header Char"/>
    <w:basedOn w:val="DefaultParagraphFont"/>
    <w:link w:val="Header"/>
    <w:uiPriority w:val="99"/>
    <w:rsid w:val="00862EA1"/>
  </w:style>
  <w:style w:type="paragraph" w:styleId="Footer">
    <w:name w:val="footer"/>
    <w:basedOn w:val="Normal"/>
    <w:link w:val="FooterChar"/>
    <w:uiPriority w:val="99"/>
    <w:unhideWhenUsed/>
    <w:rsid w:val="00862EA1"/>
    <w:pPr>
      <w:tabs>
        <w:tab w:val="center" w:pos="4680"/>
        <w:tab w:val="right" w:pos="9360"/>
      </w:tabs>
    </w:pPr>
  </w:style>
  <w:style w:type="character" w:customStyle="1" w:styleId="FooterChar">
    <w:name w:val="Footer Char"/>
    <w:basedOn w:val="DefaultParagraphFont"/>
    <w:link w:val="Footer"/>
    <w:uiPriority w:val="99"/>
    <w:rsid w:val="00862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ak28787@yaho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H:\CARF\CARF%20Financial%20Polic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CARF Financial Policy</Template>
  <TotalTime>1</TotalTime>
  <Pages>1</Pages>
  <Words>301</Words>
  <Characters>1717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Kirkland</dc:creator>
  <cp:keywords/>
  <dc:description/>
  <cp:lastModifiedBy>Mary Allen</cp:lastModifiedBy>
  <cp:revision>2</cp:revision>
  <cp:lastPrinted>2024-07-12T12:45:00Z</cp:lastPrinted>
  <dcterms:created xsi:type="dcterms:W3CDTF">2024-09-23T14:25:00Z</dcterms:created>
  <dcterms:modified xsi:type="dcterms:W3CDTF">2024-09-23T14:25:00Z</dcterms:modified>
</cp:coreProperties>
</file>